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86C82" w14:textId="3D168B76" w:rsidR="00E5122E" w:rsidRDefault="002C7D9A" w:rsidP="00E27802">
      <w:r>
        <w:rPr>
          <w:noProof/>
        </w:rPr>
        <w:drawing>
          <wp:inline distT="0" distB="0" distL="0" distR="0" wp14:anchorId="10868294" wp14:editId="4E416041">
            <wp:extent cx="1600200" cy="1021080"/>
            <wp:effectExtent l="0" t="0" r="0" b="7620"/>
            <wp:docPr id="1" name="Picture 1" descr="A close-up of a credit car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credit card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25" cy="1021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D76A4" w14:textId="5E5374AC" w:rsidR="002C7D9A" w:rsidRDefault="002C7D9A" w:rsidP="00E27802">
      <w:r>
        <w:t xml:space="preserve">Criteria: </w:t>
      </w:r>
      <w:r w:rsidR="000941C4">
        <w:t>Young people who attend a school in South Gloucestershire. School Years 6-11.</w:t>
      </w:r>
    </w:p>
    <w:p w14:paraId="101626C2" w14:textId="77777777" w:rsidR="000941C4" w:rsidRDefault="000941C4" w:rsidP="00E27802">
      <w:r>
        <w:t xml:space="preserve">Meeting: Online fortnightly Tuesday and physical meet ups ADHOC and during the holidays. </w:t>
      </w:r>
    </w:p>
    <w:p w14:paraId="79F5354B" w14:textId="77777777" w:rsidR="000941C4" w:rsidRDefault="000941C4" w:rsidP="00E27802">
      <w:r>
        <w:t>Offer: Hoodie, top and opportunities to win prizes.</w:t>
      </w:r>
    </w:p>
    <w:p w14:paraId="1F0686BC" w14:textId="77777777" w:rsidR="000941C4" w:rsidRDefault="000941C4" w:rsidP="00E27802">
      <w:r>
        <w:t xml:space="preserve">Aim: </w:t>
      </w:r>
    </w:p>
    <w:p w14:paraId="6CF057A6" w14:textId="77777777" w:rsidR="000941C4" w:rsidRDefault="000941C4" w:rsidP="000941C4">
      <w:pPr>
        <w:pStyle w:val="ListParagraph"/>
        <w:numPr>
          <w:ilvl w:val="0"/>
          <w:numId w:val="6"/>
        </w:numPr>
      </w:pPr>
      <w:r>
        <w:t>To meet other young people and group work skills.</w:t>
      </w:r>
    </w:p>
    <w:p w14:paraId="0B2D4171" w14:textId="77777777" w:rsidR="000941C4" w:rsidRDefault="000941C4" w:rsidP="000941C4">
      <w:pPr>
        <w:pStyle w:val="ListParagraph"/>
        <w:numPr>
          <w:ilvl w:val="0"/>
          <w:numId w:val="6"/>
        </w:numPr>
      </w:pPr>
      <w:r>
        <w:t xml:space="preserve">Create changes for other young people through project work. </w:t>
      </w:r>
    </w:p>
    <w:p w14:paraId="5DD957DB" w14:textId="10F361E9" w:rsidR="000941C4" w:rsidRDefault="000941C4" w:rsidP="000941C4">
      <w:pPr>
        <w:pStyle w:val="ListParagraph"/>
        <w:numPr>
          <w:ilvl w:val="0"/>
          <w:numId w:val="6"/>
        </w:numPr>
      </w:pPr>
      <w:r>
        <w:t xml:space="preserve">Develop skills in chairing, debating, discussions, art, and consultation work. </w:t>
      </w:r>
    </w:p>
    <w:p w14:paraId="6B12B416" w14:textId="77777777" w:rsidR="000941C4" w:rsidRDefault="000941C4" w:rsidP="000941C4">
      <w:r>
        <w:t xml:space="preserve">Current projects: Youth services and mental health.  </w:t>
      </w:r>
    </w:p>
    <w:p w14:paraId="030CF744" w14:textId="2376A4CD" w:rsidR="000941C4" w:rsidRDefault="000941C4" w:rsidP="000941C4"/>
    <w:p w14:paraId="199D0FB0" w14:textId="2CB27D54" w:rsidR="000941C4" w:rsidRDefault="000941C4" w:rsidP="000941C4">
      <w:r>
        <w:rPr>
          <w:noProof/>
        </w:rPr>
        <w:drawing>
          <wp:inline distT="0" distB="0" distL="0" distR="0" wp14:anchorId="4A87DA5C" wp14:editId="671506CB">
            <wp:extent cx="2171700" cy="1816735"/>
            <wp:effectExtent l="0" t="0" r="0" b="0"/>
            <wp:docPr id="2" name="Picture 2" descr="Diagram, 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shape, arrow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EC25A" w14:textId="7A3D751C" w:rsidR="000941C4" w:rsidRDefault="000941C4" w:rsidP="000941C4">
      <w:proofErr w:type="gramStart"/>
      <w:r>
        <w:t>ME.FA</w:t>
      </w:r>
      <w:proofErr w:type="gramEnd"/>
      <w:r>
        <w:t xml:space="preserve"> Minorities, Equality For All. </w:t>
      </w:r>
    </w:p>
    <w:p w14:paraId="76530A50" w14:textId="667686AE" w:rsidR="00CD6552" w:rsidRDefault="000941C4" w:rsidP="00CD6552">
      <w:r>
        <w:t xml:space="preserve">Criteria: </w:t>
      </w:r>
      <w:r w:rsidR="00CD6552">
        <w:t>Young people who attend a school in South Gloucestershire. School Years 6-11.</w:t>
      </w:r>
      <w:r w:rsidR="00CD6552">
        <w:t xml:space="preserve"> Young people who identify as being ethnic minority. Young people are required to join the Youth Board as well as this forum. This project is a bespoke project of the Youth Board. </w:t>
      </w:r>
    </w:p>
    <w:p w14:paraId="540C8194" w14:textId="745737B9" w:rsidR="00CD6552" w:rsidRDefault="00CD6552" w:rsidP="00CD6552">
      <w:r>
        <w:t>Meeting: Online fortnightly Tuesday</w:t>
      </w:r>
      <w:r>
        <w:t>.</w:t>
      </w:r>
    </w:p>
    <w:p w14:paraId="5101AF2A" w14:textId="617FA99C" w:rsidR="00CD6552" w:rsidRDefault="00CD6552" w:rsidP="00CD6552">
      <w:r>
        <w:t xml:space="preserve">Aim: </w:t>
      </w:r>
    </w:p>
    <w:p w14:paraId="4E42AD45" w14:textId="77777777" w:rsidR="00CD6552" w:rsidRDefault="00CD6552" w:rsidP="00CD6552">
      <w:pPr>
        <w:pStyle w:val="ListParagraph"/>
        <w:numPr>
          <w:ilvl w:val="0"/>
          <w:numId w:val="7"/>
        </w:numPr>
      </w:pPr>
      <w:r>
        <w:t xml:space="preserve">To meet other young people and discuss topics which matter to young people. </w:t>
      </w:r>
    </w:p>
    <w:p w14:paraId="647010F2" w14:textId="77777777" w:rsidR="00CD6552" w:rsidRDefault="00CD6552" w:rsidP="00CD6552">
      <w:pPr>
        <w:pStyle w:val="ListParagraph"/>
        <w:numPr>
          <w:ilvl w:val="0"/>
          <w:numId w:val="7"/>
        </w:numPr>
      </w:pPr>
      <w:r>
        <w:t>To design a presentation and deliver this to professionals.</w:t>
      </w:r>
    </w:p>
    <w:p w14:paraId="3B4623D8" w14:textId="4CF411CF" w:rsidR="00CD6552" w:rsidRDefault="00CD6552" w:rsidP="00CD6552">
      <w:pPr>
        <w:pStyle w:val="ListParagraph"/>
        <w:numPr>
          <w:ilvl w:val="0"/>
          <w:numId w:val="7"/>
        </w:numPr>
      </w:pPr>
      <w:r>
        <w:t xml:space="preserve">To create a survey for the </w:t>
      </w:r>
      <w:r w:rsidRPr="00CD6552">
        <w:t>Race Equality in Education Task Force</w:t>
      </w:r>
      <w:r>
        <w:t xml:space="preserve">. </w:t>
      </w:r>
    </w:p>
    <w:p w14:paraId="26E9CB0C" w14:textId="47939020" w:rsidR="000941C4" w:rsidRDefault="000941C4" w:rsidP="000941C4">
      <w:r>
        <w:lastRenderedPageBreak/>
        <w:t xml:space="preserve">  </w:t>
      </w:r>
    </w:p>
    <w:p w14:paraId="42AFD795" w14:textId="3C6B8B3F" w:rsidR="000941C4" w:rsidRDefault="000941C4" w:rsidP="00E27802">
      <w:r>
        <w:t xml:space="preserve"> </w:t>
      </w:r>
      <w:r w:rsidR="00331AD6">
        <w:rPr>
          <w:noProof/>
        </w:rPr>
        <w:drawing>
          <wp:inline distT="0" distB="0" distL="0" distR="0" wp14:anchorId="04C9C3E3" wp14:editId="0EC50C6C">
            <wp:extent cx="2865120" cy="122151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120" cy="1221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14E51" w14:textId="77777777" w:rsidR="00331AD6" w:rsidRDefault="00331AD6" w:rsidP="00E27802">
      <w:r>
        <w:t>SEND Help and Doughnuts</w:t>
      </w:r>
    </w:p>
    <w:p w14:paraId="5EAB1C72" w14:textId="18B6CD3E" w:rsidR="00331AD6" w:rsidRDefault="00331AD6" w:rsidP="00331AD6">
      <w:r>
        <w:t xml:space="preserve">Criteria: Young people who </w:t>
      </w:r>
      <w:r>
        <w:t xml:space="preserve">live </w:t>
      </w:r>
      <w:r>
        <w:t xml:space="preserve">South Gloucestershire. School Years 6-11. Young people who identify as </w:t>
      </w:r>
      <w:r>
        <w:t xml:space="preserve">having special educational needs. </w:t>
      </w:r>
      <w:r>
        <w:t xml:space="preserve"> </w:t>
      </w:r>
    </w:p>
    <w:p w14:paraId="006A1CE7" w14:textId="77777777" w:rsidR="00331AD6" w:rsidRDefault="00331AD6" w:rsidP="00331AD6">
      <w:r>
        <w:t>Meeting: Online fortnightly Tuesday</w:t>
      </w:r>
      <w:r>
        <w:t xml:space="preserve"> during the winter months and physical meetings during the summer month. Free trips during the half term. </w:t>
      </w:r>
    </w:p>
    <w:p w14:paraId="09096C27" w14:textId="77777777" w:rsidR="00331AD6" w:rsidRDefault="00331AD6" w:rsidP="00331AD6">
      <w:r>
        <w:t xml:space="preserve">Offer: Will have hoodies once the logo has been designed. Prizes to be won. </w:t>
      </w:r>
    </w:p>
    <w:p w14:paraId="413FF5B0" w14:textId="77777777" w:rsidR="00331AD6" w:rsidRDefault="00331AD6" w:rsidP="00331AD6">
      <w:r>
        <w:t xml:space="preserve">Aim: </w:t>
      </w:r>
    </w:p>
    <w:p w14:paraId="7BF92C8C" w14:textId="77777777" w:rsidR="00331AD6" w:rsidRDefault="00331AD6" w:rsidP="00331AD6">
      <w:pPr>
        <w:pStyle w:val="ListParagraph"/>
        <w:numPr>
          <w:ilvl w:val="0"/>
          <w:numId w:val="8"/>
        </w:numPr>
      </w:pPr>
      <w:r>
        <w:t xml:space="preserve">To talk about our day. </w:t>
      </w:r>
    </w:p>
    <w:p w14:paraId="4DEEB7D9" w14:textId="5CFC4C23" w:rsidR="00331AD6" w:rsidRDefault="00331AD6" w:rsidP="00331AD6">
      <w:pPr>
        <w:pStyle w:val="ListParagraph"/>
        <w:numPr>
          <w:ilvl w:val="0"/>
          <w:numId w:val="8"/>
        </w:numPr>
      </w:pPr>
      <w:r>
        <w:t xml:space="preserve">To complete the young inspector’s programme. </w:t>
      </w:r>
    </w:p>
    <w:p w14:paraId="28FED702" w14:textId="77777777" w:rsidR="00331AD6" w:rsidRDefault="00331AD6" w:rsidP="00331AD6">
      <w:pPr>
        <w:pStyle w:val="ListParagraph"/>
        <w:numPr>
          <w:ilvl w:val="0"/>
          <w:numId w:val="8"/>
        </w:numPr>
      </w:pPr>
      <w:r>
        <w:t xml:space="preserve">Develop group work skills. </w:t>
      </w:r>
    </w:p>
    <w:p w14:paraId="5FEB811A" w14:textId="77777777" w:rsidR="00331AD6" w:rsidRDefault="00331AD6" w:rsidP="00331AD6"/>
    <w:p w14:paraId="0ECBDD60" w14:textId="3BEDB5EB" w:rsidR="00331AD6" w:rsidRPr="001F27BA" w:rsidRDefault="001F27BA" w:rsidP="00331AD6">
      <w:pPr>
        <w:rPr>
          <w:b/>
          <w:bCs/>
        </w:rPr>
      </w:pPr>
      <w:r w:rsidRPr="001F27BA">
        <w:rPr>
          <w:b/>
          <w:bCs/>
        </w:rPr>
        <w:t>Next steps</w:t>
      </w:r>
      <w:r w:rsidR="00331AD6" w:rsidRPr="001F27BA">
        <w:rPr>
          <w:b/>
          <w:bCs/>
        </w:rPr>
        <w:t xml:space="preserve"> </w:t>
      </w:r>
    </w:p>
    <w:p w14:paraId="7C3553F3" w14:textId="77777777" w:rsidR="00331AD6" w:rsidRDefault="00331AD6" w:rsidP="00331AD6"/>
    <w:p w14:paraId="5F7AD652" w14:textId="77777777" w:rsidR="00331AD6" w:rsidRDefault="00331AD6" w:rsidP="00331AD6">
      <w:r>
        <w:t xml:space="preserve">Young people, carers / parents, teacher can email </w:t>
      </w:r>
      <w:hyperlink r:id="rId15" w:history="1">
        <w:r w:rsidRPr="00944524">
          <w:rPr>
            <w:rStyle w:val="Hyperlink"/>
          </w:rPr>
          <w:t>vanessa.parkhill@southglos.gov.uk</w:t>
        </w:r>
      </w:hyperlink>
      <w:r>
        <w:t xml:space="preserve"> with: </w:t>
      </w:r>
    </w:p>
    <w:p w14:paraId="0CDAEA86" w14:textId="237599A4" w:rsidR="00331AD6" w:rsidRDefault="001F27BA" w:rsidP="00331AD6">
      <w:pPr>
        <w:pStyle w:val="ListParagraph"/>
        <w:numPr>
          <w:ilvl w:val="0"/>
          <w:numId w:val="9"/>
        </w:numPr>
      </w:pPr>
      <w:r>
        <w:t>Y</w:t>
      </w:r>
      <w:r w:rsidR="00331AD6">
        <w:t>oung person’s name</w:t>
      </w:r>
    </w:p>
    <w:p w14:paraId="1F5AC995" w14:textId="524DE129" w:rsidR="00331AD6" w:rsidRDefault="001F27BA" w:rsidP="00331AD6">
      <w:pPr>
        <w:pStyle w:val="ListParagraph"/>
        <w:numPr>
          <w:ilvl w:val="0"/>
          <w:numId w:val="9"/>
        </w:numPr>
      </w:pPr>
      <w:r>
        <w:t>S</w:t>
      </w:r>
      <w:r w:rsidR="00331AD6">
        <w:t xml:space="preserve">chool and year group </w:t>
      </w:r>
      <w:r>
        <w:t>(</w:t>
      </w:r>
      <w:r w:rsidR="00331AD6">
        <w:t>if known</w:t>
      </w:r>
      <w:r>
        <w:t>)</w:t>
      </w:r>
      <w:r w:rsidR="00331AD6">
        <w:t xml:space="preserve">. </w:t>
      </w:r>
    </w:p>
    <w:p w14:paraId="02FD34B7" w14:textId="77777777" w:rsidR="001F27BA" w:rsidRDefault="001F27BA" w:rsidP="00331AD6">
      <w:pPr>
        <w:pStyle w:val="ListParagraph"/>
        <w:numPr>
          <w:ilvl w:val="0"/>
          <w:numId w:val="9"/>
        </w:numPr>
      </w:pPr>
      <w:r>
        <w:t>E</w:t>
      </w:r>
      <w:r w:rsidR="00331AD6">
        <w:t>mail address of parent / carer</w:t>
      </w:r>
      <w:r>
        <w:t xml:space="preserve"> or young person. </w:t>
      </w:r>
    </w:p>
    <w:p w14:paraId="4A92231A" w14:textId="1E565F8E" w:rsidR="00331AD6" w:rsidRDefault="001F27BA" w:rsidP="00331AD6">
      <w:pPr>
        <w:pStyle w:val="ListParagraph"/>
        <w:numPr>
          <w:ilvl w:val="0"/>
          <w:numId w:val="9"/>
        </w:numPr>
      </w:pPr>
      <w:r>
        <w:t xml:space="preserve">Additional needs (if known) </w:t>
      </w:r>
      <w:r w:rsidR="00331AD6">
        <w:t xml:space="preserve"> </w:t>
      </w:r>
    </w:p>
    <w:p w14:paraId="7B4F325A" w14:textId="77777777" w:rsidR="00331AD6" w:rsidRDefault="00331AD6" w:rsidP="00331AD6"/>
    <w:p w14:paraId="319BA48E" w14:textId="0897E2A4" w:rsidR="00331AD6" w:rsidRDefault="00331AD6" w:rsidP="00331AD6">
      <w:r>
        <w:t>Vanessa will be able discuss the group options</w:t>
      </w:r>
      <w:r w:rsidR="001F27BA">
        <w:t xml:space="preserve"> with the young person or parent / carer. </w:t>
      </w:r>
      <w:r>
        <w:t xml:space="preserve">      </w:t>
      </w:r>
    </w:p>
    <w:p w14:paraId="37EC90DA" w14:textId="77777777" w:rsidR="00331AD6" w:rsidRDefault="00331AD6" w:rsidP="00331AD6"/>
    <w:p w14:paraId="436446F1" w14:textId="656F18DA" w:rsidR="000941C4" w:rsidRPr="00E27802" w:rsidRDefault="000941C4" w:rsidP="00E27802"/>
    <w:sectPr w:rsidR="000941C4" w:rsidRPr="00E27802" w:rsidSect="00B37685">
      <w:headerReference w:type="first" r:id="rId16"/>
      <w:footerReference w:type="first" r:id="rId17"/>
      <w:pgSz w:w="11906" w:h="16838"/>
      <w:pgMar w:top="1134" w:right="1134" w:bottom="1134" w:left="1134" w:header="709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AB9C7" w14:textId="77777777" w:rsidR="002C7D9A" w:rsidRDefault="002C7D9A" w:rsidP="00BB77B9">
      <w:pPr>
        <w:spacing w:after="0" w:line="240" w:lineRule="auto"/>
      </w:pPr>
      <w:r>
        <w:separator/>
      </w:r>
    </w:p>
  </w:endnote>
  <w:endnote w:type="continuationSeparator" w:id="0">
    <w:p w14:paraId="137051F6" w14:textId="77777777" w:rsidR="002C7D9A" w:rsidRDefault="002C7D9A" w:rsidP="00BB7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21789DB-8DF4-4AFF-B33A-3CE0ACFACDED}"/>
    <w:embedBold r:id="rId2" w:fontKey="{3BCD7AF2-9CD2-422A-A466-D9C7DB64450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 (Headings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CBBDB348-17A4-46B0-925E-7F41DDCDC7CE}"/>
    <w:embedItalic r:id="rId4" w:fontKey="{F3696552-9350-4EC8-B9CC-A3D1B81C3A8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4911D" w14:textId="77777777" w:rsidR="00B37685" w:rsidRDefault="00760456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6432" behindDoc="0" locked="0" layoutInCell="1" allowOverlap="1" wp14:anchorId="16FD14F9" wp14:editId="061A43F7">
          <wp:simplePos x="0" y="0"/>
          <wp:positionH relativeFrom="page">
            <wp:align>center</wp:align>
          </wp:positionH>
          <wp:positionV relativeFrom="bottomMargin">
            <wp:posOffset>-1322</wp:posOffset>
          </wp:positionV>
          <wp:extent cx="7182000" cy="712800"/>
          <wp:effectExtent l="0" t="0" r="0" b="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2000" cy="71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7A18D" w14:textId="77777777" w:rsidR="002C7D9A" w:rsidRDefault="002C7D9A" w:rsidP="00BB77B9">
      <w:pPr>
        <w:spacing w:after="0" w:line="240" w:lineRule="auto"/>
      </w:pPr>
      <w:r>
        <w:separator/>
      </w:r>
    </w:p>
  </w:footnote>
  <w:footnote w:type="continuationSeparator" w:id="0">
    <w:p w14:paraId="6E23E009" w14:textId="77777777" w:rsidR="002C7D9A" w:rsidRDefault="002C7D9A" w:rsidP="00BB7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3189" w:type="dxa"/>
      <w:tblInd w:w="-14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0F4C81"/>
      <w:tblLayout w:type="fixed"/>
      <w:tblLook w:val="04A0" w:firstRow="1" w:lastRow="0" w:firstColumn="1" w:lastColumn="0" w:noHBand="0" w:noVBand="1"/>
    </w:tblPr>
    <w:tblGrid>
      <w:gridCol w:w="5924"/>
      <w:gridCol w:w="7265"/>
    </w:tblGrid>
    <w:tr w:rsidR="00E5122E" w:rsidRPr="009B6D68" w14:paraId="7585558C" w14:textId="77777777" w:rsidTr="006A2C68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12"/>
      </w:trPr>
      <w:tc>
        <w:tcPr>
          <w:tcW w:w="5924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tl2br w:val="none" w:sz="0" w:space="0" w:color="auto"/>
            <w:tr2bl w:val="none" w:sz="0" w:space="0" w:color="auto"/>
          </w:tcBorders>
          <w:shd w:val="clear" w:color="auto" w:fill="0F4C81"/>
        </w:tcPr>
        <w:p w14:paraId="48680E16" w14:textId="77777777" w:rsidR="00E5122E" w:rsidRPr="009B6D68" w:rsidRDefault="00E5122E" w:rsidP="006A2C68">
          <w:pPr>
            <w:pStyle w:val="Header"/>
            <w:tabs>
              <w:tab w:val="clear" w:pos="4513"/>
              <w:tab w:val="clear" w:pos="9026"/>
              <w:tab w:val="left" w:pos="930"/>
            </w:tabs>
            <w:spacing w:before="0"/>
            <w:ind w:left="1134"/>
            <w:rPr>
              <w:rFonts w:ascii="Lato" w:hAnsi="Lato"/>
            </w:rPr>
          </w:pPr>
          <w:r w:rsidRPr="009B6D68">
            <w:rPr>
              <w:rFonts w:ascii="Lato" w:hAnsi="Lato"/>
              <w:color w:val="FFFFFF" w:themeColor="background1"/>
            </w:rPr>
            <w:t>South Gloucestershire Council</w:t>
          </w:r>
        </w:p>
      </w:tc>
      <w:tc>
        <w:tcPr>
          <w:tcW w:w="7265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tl2br w:val="none" w:sz="0" w:space="0" w:color="auto"/>
            <w:tr2bl w:val="none" w:sz="0" w:space="0" w:color="auto"/>
          </w:tcBorders>
          <w:shd w:val="clear" w:color="auto" w:fill="0F4C81"/>
        </w:tcPr>
        <w:p w14:paraId="5AF148DE" w14:textId="77777777" w:rsidR="00E5122E" w:rsidRPr="009B6D68" w:rsidRDefault="00E5122E" w:rsidP="009B6D68">
          <w:pPr>
            <w:pStyle w:val="Header"/>
            <w:tabs>
              <w:tab w:val="clear" w:pos="4513"/>
              <w:tab w:val="clear" w:pos="9026"/>
              <w:tab w:val="left" w:pos="930"/>
            </w:tabs>
            <w:ind w:right="1361"/>
            <w:rPr>
              <w:rFonts w:ascii="Lato" w:hAnsi="Lato"/>
            </w:rPr>
          </w:pPr>
        </w:p>
      </w:tc>
    </w:tr>
    <w:tr w:rsidR="00E5122E" w:rsidRPr="009B6D68" w14:paraId="1A2EA8CF" w14:textId="77777777" w:rsidTr="006A2C68">
      <w:trPr>
        <w:trHeight w:val="1214"/>
      </w:trPr>
      <w:tc>
        <w:tcPr>
          <w:tcW w:w="13189" w:type="dxa"/>
          <w:gridSpan w:val="2"/>
          <w:shd w:val="clear" w:color="auto" w:fill="0F4C81"/>
        </w:tcPr>
        <w:p w14:paraId="172FC117" w14:textId="027CCF71" w:rsidR="00FA3478" w:rsidRPr="002C7D9A" w:rsidRDefault="006A2C68" w:rsidP="002C7D9A">
          <w:pPr>
            <w:pStyle w:val="Title"/>
          </w:pPr>
          <w:r w:rsidRPr="002C7D9A">
            <w:rPr>
              <w:noProof/>
            </w:rPr>
            <w:drawing>
              <wp:anchor distT="0" distB="0" distL="114300" distR="114300" simplePos="0" relativeHeight="251667456" behindDoc="0" locked="0" layoutInCell="1" allowOverlap="1" wp14:anchorId="271BA324" wp14:editId="6A4E5FA9">
                <wp:simplePos x="0" y="0"/>
                <wp:positionH relativeFrom="page">
                  <wp:posOffset>5400675</wp:posOffset>
                </wp:positionH>
                <wp:positionV relativeFrom="page">
                  <wp:posOffset>-180340</wp:posOffset>
                </wp:positionV>
                <wp:extent cx="1800000" cy="1076400"/>
                <wp:effectExtent l="0" t="0" r="3810" b="3175"/>
                <wp:wrapNone/>
                <wp:docPr id="37" name="Picture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SGC Logo 2020 - Main.eps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107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C7D9A" w:rsidRPr="002C7D9A">
            <w:t>Participation Forums for young people in South Gloucestershire</w:t>
          </w:r>
        </w:p>
        <w:sdt>
          <w:sdtPr>
            <w:rPr>
              <w:rFonts w:ascii="Lato" w:hAnsi="Lato"/>
              <w:color w:val="FFFFFF" w:themeColor="background1"/>
            </w:rPr>
            <w:id w:val="-1459327909"/>
            <w:date w:fullDate="2022-03-17T00:00:00Z">
              <w:dateFormat w:val="dd MMMM yyyy"/>
              <w:lid w:val="en-GB"/>
              <w:storeMappedDataAs w:val="dateTime"/>
              <w:calendar w:val="gregorian"/>
            </w:date>
          </w:sdtPr>
          <w:sdtEndPr/>
          <w:sdtContent>
            <w:p w14:paraId="1E0F521E" w14:textId="626A8C13" w:rsidR="00FA3478" w:rsidRPr="00FA3478" w:rsidRDefault="002C7D9A" w:rsidP="006A2C68">
              <w:pPr>
                <w:spacing w:before="0" w:after="0"/>
                <w:ind w:left="1134"/>
              </w:pPr>
              <w:r>
                <w:rPr>
                  <w:rFonts w:ascii="Lato" w:hAnsi="Lato"/>
                  <w:color w:val="FFFFFF" w:themeColor="background1"/>
                </w:rPr>
                <w:t>17 March 2022</w:t>
              </w:r>
            </w:p>
          </w:sdtContent>
        </w:sdt>
        <w:p w14:paraId="4CCE1CAB" w14:textId="77777777" w:rsidR="009B6D68" w:rsidRPr="009B6D68" w:rsidRDefault="009B6D68" w:rsidP="009B6D68">
          <w:pPr>
            <w:pStyle w:val="Heading2"/>
            <w:outlineLvl w:val="1"/>
          </w:pPr>
        </w:p>
      </w:tc>
    </w:tr>
  </w:tbl>
  <w:p w14:paraId="0B0EDB21" w14:textId="77777777" w:rsidR="006016ED" w:rsidRPr="009B6D68" w:rsidRDefault="00E5122E" w:rsidP="009B6D68">
    <w:pPr>
      <w:tabs>
        <w:tab w:val="left" w:pos="1110"/>
      </w:tabs>
      <w:rPr>
        <w:rFonts w:ascii="Lato" w:hAnsi="Lato"/>
      </w:rPr>
    </w:pPr>
    <w:r w:rsidRPr="009B6D68">
      <w:rPr>
        <w:rFonts w:ascii="Lato" w:hAnsi="Lato"/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B8D074" wp14:editId="5C21C7DB">
              <wp:simplePos x="0" y="0"/>
              <wp:positionH relativeFrom="page">
                <wp:align>left</wp:align>
              </wp:positionH>
              <wp:positionV relativeFrom="page">
                <wp:posOffset>-635</wp:posOffset>
              </wp:positionV>
              <wp:extent cx="7560000" cy="450000"/>
              <wp:effectExtent l="0" t="0" r="0" b="0"/>
              <wp:wrapNone/>
              <wp:docPr id="15" name="Rectangl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450000"/>
                      </a:xfrm>
                      <a:prstGeom prst="rect">
                        <a:avLst/>
                      </a:prstGeom>
                      <a:solidFill>
                        <a:srgbClr val="0F4C8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8AE145A" w14:textId="77777777" w:rsidR="00E5122E" w:rsidRDefault="00E5122E" w:rsidP="00E5122E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BB8D074" id="Rectangle 15" o:spid="_x0000_s1026" style="position:absolute;margin-left:0;margin-top:-.05pt;width:595.3pt;height:35.45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" fillcolor="#0f4c81" stroked="f" strokeweight="1pt">
              <v:textbox>
                <w:txbxContent>
                  <w:p w14:paraId="38AE145A" w14:textId="77777777" w:rsidR="00E5122E" w:rsidRDefault="00E5122E" w:rsidP="00E5122E">
                    <w:pPr>
                      <w:jc w:val="center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A39CE"/>
    <w:multiLevelType w:val="hybridMultilevel"/>
    <w:tmpl w:val="6066C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51D03"/>
    <w:multiLevelType w:val="hybridMultilevel"/>
    <w:tmpl w:val="41ACB5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84082"/>
    <w:multiLevelType w:val="hybridMultilevel"/>
    <w:tmpl w:val="DC5412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8224A"/>
    <w:multiLevelType w:val="hybridMultilevel"/>
    <w:tmpl w:val="FEEA19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C0D2B"/>
    <w:multiLevelType w:val="hybridMultilevel"/>
    <w:tmpl w:val="D9B21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C5626E"/>
    <w:multiLevelType w:val="hybridMultilevel"/>
    <w:tmpl w:val="D0608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FA5FD5"/>
    <w:multiLevelType w:val="hybridMultilevel"/>
    <w:tmpl w:val="77940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E618B9"/>
    <w:multiLevelType w:val="hybridMultilevel"/>
    <w:tmpl w:val="CBA2BC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C3747"/>
    <w:multiLevelType w:val="multilevel"/>
    <w:tmpl w:val="048A5B68"/>
    <w:styleLink w:val="List-Unordered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9A"/>
    <w:rsid w:val="00001D01"/>
    <w:rsid w:val="000063B4"/>
    <w:rsid w:val="000941C4"/>
    <w:rsid w:val="000F1C01"/>
    <w:rsid w:val="00110172"/>
    <w:rsid w:val="001F27BA"/>
    <w:rsid w:val="0029051D"/>
    <w:rsid w:val="002C7D9A"/>
    <w:rsid w:val="00302BBA"/>
    <w:rsid w:val="00326BA6"/>
    <w:rsid w:val="00331AD6"/>
    <w:rsid w:val="00385E0E"/>
    <w:rsid w:val="003D5E24"/>
    <w:rsid w:val="004105ED"/>
    <w:rsid w:val="005D28E6"/>
    <w:rsid w:val="005F317F"/>
    <w:rsid w:val="006016ED"/>
    <w:rsid w:val="006A2C68"/>
    <w:rsid w:val="00760456"/>
    <w:rsid w:val="00796E2C"/>
    <w:rsid w:val="007D4972"/>
    <w:rsid w:val="00854703"/>
    <w:rsid w:val="00855E35"/>
    <w:rsid w:val="0089795D"/>
    <w:rsid w:val="009B6D68"/>
    <w:rsid w:val="00A6054F"/>
    <w:rsid w:val="00A806AE"/>
    <w:rsid w:val="00B37685"/>
    <w:rsid w:val="00B40C77"/>
    <w:rsid w:val="00BA4DD5"/>
    <w:rsid w:val="00BA6FC0"/>
    <w:rsid w:val="00BB77B9"/>
    <w:rsid w:val="00C42A14"/>
    <w:rsid w:val="00CD6552"/>
    <w:rsid w:val="00DA7EBC"/>
    <w:rsid w:val="00E03317"/>
    <w:rsid w:val="00E27802"/>
    <w:rsid w:val="00E5122E"/>
    <w:rsid w:val="00F27E2E"/>
    <w:rsid w:val="00FA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A3739"/>
  <w15:chartTrackingRefBased/>
  <w15:docId w15:val="{6F2FD3D7-3C88-4FFA-929D-8E7BDDE6D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D68"/>
    <w:rPr>
      <w:rFonts w:ascii="Arial" w:hAnsi="Arial"/>
      <w:color w:val="333333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27802"/>
    <w:pPr>
      <w:keepNext/>
      <w:keepLines/>
      <w:spacing w:after="0"/>
      <w:outlineLvl w:val="0"/>
    </w:pPr>
    <w:rPr>
      <w:rFonts w:ascii="Lato" w:eastAsiaTheme="majorEastAsia" w:hAnsi="Lato" w:cs="Times New Roman (Headings CS)"/>
      <w:color w:val="396631"/>
      <w:spacing w:val="-20"/>
      <w:sz w:val="56"/>
      <w:szCs w:val="5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A2C68"/>
    <w:pPr>
      <w:keepNext/>
      <w:keepLines/>
      <w:outlineLvl w:val="1"/>
    </w:pPr>
    <w:rPr>
      <w:rFonts w:ascii="Lato" w:eastAsiaTheme="majorEastAsia" w:hAnsi="Lato" w:cs="Times New Roman (Headings CS)"/>
      <w:b/>
      <w:color w:val="0F4C81"/>
      <w:spacing w:val="-10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6D68"/>
    <w:pPr>
      <w:keepNext/>
      <w:keepLines/>
      <w:outlineLvl w:val="2"/>
    </w:pPr>
    <w:rPr>
      <w:rFonts w:eastAsiaTheme="majorEastAsia" w:cstheme="majorBidi"/>
      <w:sz w:val="3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BB77B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BB77B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BB77B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B77B9"/>
    <w:rPr>
      <w:color w:val="808080"/>
    </w:rPr>
  </w:style>
  <w:style w:type="character" w:styleId="SubtleReference">
    <w:name w:val="Subtle Reference"/>
    <w:basedOn w:val="DefaultParagraphFont"/>
    <w:uiPriority w:val="31"/>
    <w:rsid w:val="00BB77B9"/>
    <w:rPr>
      <w:smallCaps/>
      <w:color w:val="5A5A5A" w:themeColor="text1" w:themeTint="A5"/>
    </w:rPr>
  </w:style>
  <w:style w:type="character" w:customStyle="1" w:styleId="Heading1Char">
    <w:name w:val="Heading 1 Char"/>
    <w:basedOn w:val="DefaultParagraphFont"/>
    <w:link w:val="Heading1"/>
    <w:uiPriority w:val="9"/>
    <w:rsid w:val="00E27802"/>
    <w:rPr>
      <w:rFonts w:ascii="Lato" w:eastAsiaTheme="majorEastAsia" w:hAnsi="Lato" w:cs="Times New Roman (Headings CS)"/>
      <w:color w:val="396631"/>
      <w:spacing w:val="-20"/>
      <w:sz w:val="56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6A2C68"/>
    <w:rPr>
      <w:rFonts w:ascii="Lato" w:eastAsiaTheme="majorEastAsia" w:hAnsi="Lato" w:cs="Times New Roman (Headings CS)"/>
      <w:b/>
      <w:color w:val="0F4C81"/>
      <w:spacing w:val="-10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B6D68"/>
    <w:rPr>
      <w:rFonts w:ascii="Arial" w:eastAsiaTheme="majorEastAsia" w:hAnsi="Arial" w:cstheme="majorBidi"/>
      <w:color w:val="333333"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B77B9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B77B9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BB77B9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Header">
    <w:name w:val="header"/>
    <w:basedOn w:val="Normal"/>
    <w:link w:val="HeaderChar"/>
    <w:uiPriority w:val="99"/>
    <w:unhideWhenUsed/>
    <w:rsid w:val="00BB7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7B9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BB7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7B9"/>
    <w:rPr>
      <w:rFonts w:ascii="Arial" w:hAnsi="Arial"/>
      <w:sz w:val="24"/>
    </w:rPr>
  </w:style>
  <w:style w:type="paragraph" w:styleId="Title">
    <w:name w:val="Title"/>
    <w:basedOn w:val="Normal"/>
    <w:next w:val="Normal"/>
    <w:link w:val="TitleChar"/>
    <w:autoRedefine/>
    <w:uiPriority w:val="10"/>
    <w:rsid w:val="002C7D9A"/>
    <w:pPr>
      <w:spacing w:after="240" w:line="240" w:lineRule="auto"/>
      <w:ind w:left="1134" w:right="1304"/>
      <w:contextualSpacing/>
    </w:pPr>
    <w:rPr>
      <w:rFonts w:ascii="Lato" w:eastAsiaTheme="majorEastAsia" w:hAnsi="Lato" w:cs="Times New Roman (Headings CS)"/>
      <w:color w:val="FFFFFF" w:themeColor="background1"/>
      <w:spacing w:val="-20"/>
      <w:kern w:val="28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C7D9A"/>
    <w:rPr>
      <w:rFonts w:ascii="Lato" w:eastAsiaTheme="majorEastAsia" w:hAnsi="Lato" w:cs="Times New Roman (Headings CS)"/>
      <w:color w:val="FFFFFF" w:themeColor="background1"/>
      <w:spacing w:val="-20"/>
      <w:kern w:val="28"/>
      <w:sz w:val="28"/>
      <w:szCs w:val="28"/>
    </w:rPr>
  </w:style>
  <w:style w:type="table" w:styleId="TableGrid">
    <w:name w:val="Table Grid"/>
    <w:basedOn w:val="TableNormal"/>
    <w:uiPriority w:val="39"/>
    <w:rsid w:val="000F1C01"/>
    <w:pPr>
      <w:spacing w:before="60" w:after="60" w:line="240" w:lineRule="auto"/>
    </w:pPr>
    <w:rPr>
      <w:rFonts w:ascii="Arial" w:hAnsi="Arial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rsid w:val="000F1C01"/>
    <w:pPr>
      <w:ind w:left="720"/>
      <w:contextualSpacing/>
    </w:pPr>
  </w:style>
  <w:style w:type="paragraph" w:styleId="NormalWeb">
    <w:name w:val="Normal (Web)"/>
    <w:basedOn w:val="Normal"/>
    <w:rsid w:val="006016ED"/>
    <w:pPr>
      <w:spacing w:after="0" w:line="240" w:lineRule="auto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rsid w:val="006016ED"/>
    <w:rPr>
      <w:rFonts w:ascii="Arial" w:hAnsi="Arial"/>
      <w:color w:val="0000FF"/>
      <w:u w:val="single"/>
    </w:rPr>
  </w:style>
  <w:style w:type="numbering" w:customStyle="1" w:styleId="List-Unordered">
    <w:name w:val="List - Unordered"/>
    <w:basedOn w:val="NoList"/>
    <w:rsid w:val="006016ED"/>
    <w:pPr>
      <w:numPr>
        <w:numId w:val="3"/>
      </w:numPr>
    </w:pPr>
  </w:style>
  <w:style w:type="paragraph" w:styleId="Revision">
    <w:name w:val="Revision"/>
    <w:hidden/>
    <w:uiPriority w:val="99"/>
    <w:semiHidden/>
    <w:rsid w:val="00B37685"/>
    <w:pPr>
      <w:spacing w:after="0" w:line="240" w:lineRule="auto"/>
    </w:pPr>
    <w:rPr>
      <w:rFonts w:ascii="Arial" w:hAnsi="Arial"/>
      <w:color w:val="333333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D65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vanessa.parkhill@southglos.gov.uk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ingredientsofa20something.com/2010/10/daring-bakers-challenge-doughnuts.htm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southglos.sharepoint.com/sites/Branding/TemplateAssets/Briefing%20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9BFC50C1C73443A9CE5ECF58ABBCFE" ma:contentTypeVersion="4" ma:contentTypeDescription="Create a new document." ma:contentTypeScope="" ma:versionID="4bf6be55090ae0c9e5ee77dc2a5a1abe">
  <xsd:schema xmlns:xsd="http://www.w3.org/2001/XMLSchema" xmlns:xs="http://www.w3.org/2001/XMLSchema" xmlns:p="http://schemas.microsoft.com/office/2006/metadata/properties" xmlns:ns2="0a8f287a-3a06-4a7b-90dc-5b92dd428090" xmlns:ns3="dfe5ecfb-ff68-4a18-be62-8fa4bfaf3eca" targetNamespace="http://schemas.microsoft.com/office/2006/metadata/properties" ma:root="true" ma:fieldsID="f53a570dc672956b09555e63512aba81" ns2:_="" ns3:_="">
    <xsd:import namespace="0a8f287a-3a06-4a7b-90dc-5b92dd428090"/>
    <xsd:import namespace="dfe5ecfb-ff68-4a18-be62-8fa4bfaf3e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f287a-3a06-4a7b-90dc-5b92dd428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5ecfb-ff68-4a18-be62-8fa4bfaf3e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E88E14-66BC-4FA1-9BE0-CB167BAC58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A9B263-6922-470D-A47A-7E798C54C6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7C59C5-F839-A745-945A-ACA90A3EB3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C33D9C3-CC01-4489-8189-6B6450654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8f287a-3a06-4a7b-90dc-5b92dd428090"/>
    <ds:schemaRef ds:uri="dfe5ecfb-ff68-4a18-be62-8fa4bfaf3e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Briefing%20note</Template>
  <TotalTime>32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SGC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Parkhill</dc:creator>
  <cp:keywords/>
  <dc:description/>
  <cp:lastModifiedBy>Vanessa Parkhill</cp:lastModifiedBy>
  <cp:revision>1</cp:revision>
  <dcterms:created xsi:type="dcterms:W3CDTF">2022-03-17T09:22:00Z</dcterms:created>
  <dcterms:modified xsi:type="dcterms:W3CDTF">2022-03-17T09:54:00Z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0x010100699BFC50C1C73443A9CE5ECF58ABBCFE</vt:lpwstr>
  </property>
</Properties>
</file>